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E4117" w:rsidRDefault="009E4117">
      <w:r>
        <w:rPr>
          <w:noProof/>
        </w:rPr>
        <w:drawing>
          <wp:anchor distT="0" distB="0" distL="114300" distR="114300" simplePos="0" relativeHeight="251659264" behindDoc="1" locked="1" layoutInCell="1" allowOverlap="1" wp14:anchorId="7851F2F1" wp14:editId="62FC1E39">
            <wp:simplePos x="0" y="0"/>
            <wp:positionH relativeFrom="margin">
              <wp:posOffset>-914400</wp:posOffset>
            </wp:positionH>
            <wp:positionV relativeFrom="paragraph">
              <wp:posOffset>-2286000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47"/>
        <w:gridCol w:w="13"/>
      </w:tblGrid>
      <w:tr w:rsidR="00AF300E" w:rsidTr="009E4117">
        <w:trPr>
          <w:gridAfter w:val="1"/>
          <w:wAfter w:w="15" w:type="dxa"/>
          <w:trHeight w:val="2730"/>
        </w:trPr>
        <w:tc>
          <w:tcPr>
            <w:tcW w:w="9360" w:type="dxa"/>
          </w:tcPr>
          <w:p w:rsidR="00AF300E" w:rsidRPr="00AF300E" w:rsidRDefault="00000000" w:rsidP="009E4117">
            <w:pPr>
              <w:pStyle w:val="Heading1"/>
              <w:framePr w:hSpace="0" w:wrap="auto" w:vAnchor="margin" w:xAlign="left" w:yAlign="inline"/>
            </w:pPr>
            <w:sdt>
              <w:sdtPr>
                <w:id w:val="-781102172"/>
                <w:placeholder>
                  <w:docPart w:val="19A8B166C2D443DCA2CFA704B668B7A8"/>
                </w:placeholder>
                <w:showingPlcHdr/>
                <w15:appearance w15:val="hidden"/>
              </w:sdtPr>
              <w:sdtContent>
                <w:r w:rsidR="00105759" w:rsidRPr="00105759">
                  <w:t>PARTY INVITATION</w:t>
                </w:r>
              </w:sdtContent>
            </w:sdt>
            <w:r w:rsidR="00105759">
              <w:t xml:space="preserve"> </w:t>
            </w:r>
          </w:p>
          <w:p w:rsidR="00AF300E" w:rsidRPr="006B609A" w:rsidRDefault="00AF300E" w:rsidP="009E4117">
            <w:pPr>
              <w:jc w:val="center"/>
            </w:pPr>
          </w:p>
        </w:tc>
      </w:tr>
      <w:tr w:rsidR="00AF300E" w:rsidTr="00105759">
        <w:trPr>
          <w:gridAfter w:val="1"/>
          <w:wAfter w:w="15" w:type="dxa"/>
          <w:trHeight w:val="1445"/>
        </w:trPr>
        <w:tc>
          <w:tcPr>
            <w:tcW w:w="10228" w:type="dxa"/>
          </w:tcPr>
          <w:p w:rsidR="00AF300E" w:rsidRPr="00AF300E" w:rsidRDefault="00AF300E" w:rsidP="00105759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8ED16F8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000000" w:rsidP="00105759">
            <w:pPr>
              <w:pStyle w:val="Heading2"/>
            </w:pPr>
            <w:sdt>
              <w:sdtPr>
                <w:id w:val="1487210965"/>
                <w:placeholder>
                  <w:docPart w:val="E669B4C566EB44EC8834248B5CB27617"/>
                </w:placeholder>
                <w:showingPlcHdr/>
              </w:sdtPr>
              <w:sdtContent>
                <w:r w:rsidR="00105759" w:rsidRPr="00105759">
                  <w:t>SATURDAY</w:t>
                </w:r>
              </w:sdtContent>
            </w:sdt>
            <w:r w:rsidR="00AF300E" w:rsidRPr="00AF300E">
              <w:t xml:space="preserve">, </w:t>
            </w:r>
            <w:sdt>
              <w:sdtPr>
                <w:id w:val="107859904"/>
                <w:placeholder>
                  <w:docPart w:val="DE46329E83CD4AEF98701389474C1998"/>
                </w:placeholder>
                <w:showingPlcHdr/>
                <w15:appearance w15:val="hidden"/>
              </w:sdtPr>
              <w:sdtContent>
                <w:r w:rsidR="00105759" w:rsidRPr="00105759">
                  <w:t>21 AUGUST</w:t>
                </w:r>
              </w:sdtContent>
            </w:sdt>
          </w:p>
          <w:p w:rsidR="00AF300E" w:rsidRPr="00AF300E" w:rsidRDefault="00000000" w:rsidP="0020003D">
            <w:pPr>
              <w:jc w:val="center"/>
            </w:pPr>
            <w:sdt>
              <w:sdtPr>
                <w:id w:val="-1476365683"/>
                <w:placeholder>
                  <w:docPart w:val="B81FA0CB57CA48ADA6AEA15E2810CF87"/>
                </w:placeholder>
                <w:showingPlcHdr/>
                <w15:appearance w15:val="hidden"/>
              </w:sdtPr>
              <w:sdtContent>
                <w:r w:rsidR="00105759" w:rsidRPr="00105759">
                  <w:t>Street Address</w:t>
                </w:r>
              </w:sdtContent>
            </w:sdt>
            <w:r w:rsidR="00AF300E" w:rsidRPr="00105759">
              <w:t xml:space="preserve">, </w:t>
            </w:r>
            <w:sdt>
              <w:sdtPr>
                <w:id w:val="-1912989676"/>
                <w:placeholder>
                  <w:docPart w:val="0B67F93C2C734695BFD942EC3B1AD284"/>
                </w:placeholder>
                <w:showingPlcHdr/>
                <w15:appearance w15:val="hidden"/>
              </w:sdtPr>
              <w:sdtContent>
                <w:r w:rsidR="00105759" w:rsidRPr="00105759">
                  <w:t>Number</w:t>
                </w:r>
              </w:sdtContent>
            </w:sdt>
            <w:r w:rsidR="00AF300E" w:rsidRPr="00105759">
              <w:t xml:space="preserve">, </w:t>
            </w:r>
            <w:sdt>
              <w:sdtPr>
                <w:id w:val="1575237682"/>
                <w:placeholder>
                  <w:docPart w:val="FF7D8882128748818DC2C5B47DB703F3"/>
                </w:placeholder>
                <w:showingPlcHdr/>
                <w15:appearance w15:val="hidden"/>
              </w:sdtPr>
              <w:sdtContent>
                <w:r w:rsidR="00105759" w:rsidRPr="00105759">
                  <w:t>Instructions</w:t>
                </w:r>
              </w:sdtContent>
            </w:sdt>
          </w:p>
        </w:tc>
      </w:tr>
      <w:tr w:rsidR="00AF300E" w:rsidTr="00105759">
        <w:trPr>
          <w:gridAfter w:val="1"/>
          <w:wAfter w:w="15" w:type="dxa"/>
          <w:trHeight w:val="1890"/>
        </w:trPr>
        <w:tc>
          <w:tcPr>
            <w:tcW w:w="10228" w:type="dxa"/>
          </w:tcPr>
          <w:p w:rsidR="00AF300E" w:rsidRDefault="00AF300E" w:rsidP="00105759">
            <w:pPr>
              <w:spacing w:after="3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CA16E8C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000000" w:rsidP="00105759">
            <w:pPr>
              <w:jc w:val="center"/>
            </w:pPr>
            <w:sdt>
              <w:sdtPr>
                <w:id w:val="1182005461"/>
                <w:placeholder>
                  <w:docPart w:val="2B2A6075AF124231ADBF8C34B8E11211"/>
                </w:placeholder>
                <w:showingPlcHdr/>
                <w15:appearance w15:val="hidden"/>
              </w:sdtPr>
              <w:sdtContent>
                <w:r w:rsidR="00105759" w:rsidRPr="00105759">
                  <w:t>Please bring:</w:t>
                </w:r>
              </w:sdtContent>
            </w:sdt>
            <w:r w:rsidR="00105759" w:rsidRPr="00105759">
              <w:t xml:space="preserve"> </w:t>
            </w:r>
            <w:sdt>
              <w:sdtPr>
                <w:id w:val="-1236015364"/>
                <w:placeholder>
                  <w:docPart w:val="D34B4C7B2D0F4BC5924DF2D5037A8FA4"/>
                </w:placeholder>
                <w:showingPlcHdr/>
                <w15:appearance w15:val="hidden"/>
              </w:sdtPr>
              <w:sdtContent>
                <w:r w:rsidR="00105759" w:rsidRPr="00105759">
                  <w:t>[Name and contact info]</w:t>
                </w:r>
              </w:sdtContent>
            </w:sdt>
          </w:p>
          <w:p w:rsidR="00AF300E" w:rsidRPr="00AF300E" w:rsidRDefault="00000000" w:rsidP="00105759">
            <w:pPr>
              <w:jc w:val="center"/>
            </w:pPr>
            <w:sdt>
              <w:sdtPr>
                <w:id w:val="-585689061"/>
                <w:placeholder>
                  <w:docPart w:val="DB0FFAA7C7CC42C18E62F0AAFD223A5F"/>
                </w:placeholder>
                <w:showingPlcHdr/>
                <w15:appearance w15:val="hidden"/>
              </w:sdtPr>
              <w:sdtContent>
                <w:r w:rsidR="00105759" w:rsidRPr="00105759">
                  <w:t>RSVP TO:</w:t>
                </w:r>
              </w:sdtContent>
            </w:sdt>
            <w:r w:rsidR="00AF300E" w:rsidRPr="00AF300E">
              <w:t xml:space="preserve"> </w:t>
            </w:r>
            <w:sdt>
              <w:sdtPr>
                <w:id w:val="1479340200"/>
                <w:placeholder>
                  <w:docPart w:val="BF0E25E97871408EA4BA0ACB1DAE4578"/>
                </w:placeholder>
                <w:showingPlcHdr/>
                <w15:appearance w15:val="hidden"/>
              </w:sdtPr>
              <w:sdtContent>
                <w:r w:rsidR="00105759" w:rsidRPr="00105759">
                  <w:t>Click or tap here to enter text.</w:t>
                </w:r>
              </w:sdtContent>
            </w:sdt>
          </w:p>
        </w:tc>
      </w:tr>
      <w:tr w:rsidR="00AF300E" w:rsidTr="00105759">
        <w:trPr>
          <w:trHeight w:val="1008"/>
        </w:trPr>
        <w:tc>
          <w:tcPr>
            <w:tcW w:w="10230" w:type="dxa"/>
            <w:gridSpan w:val="2"/>
            <w:vAlign w:val="center"/>
          </w:tcPr>
          <w:p w:rsidR="00AF300E" w:rsidRPr="00105759" w:rsidRDefault="00000000" w:rsidP="00105759">
            <w:pPr>
              <w:pStyle w:val="Heading3"/>
            </w:pPr>
            <w:sdt>
              <w:sdtPr>
                <w:id w:val="-940457189"/>
                <w:placeholder>
                  <w:docPart w:val="AEC970CA7BBD4A298D60A4B6D41E42FE"/>
                </w:placeholder>
                <w:showingPlcHdr/>
                <w15:appearance w15:val="hidden"/>
              </w:sdtPr>
              <w:sdtContent>
                <w:r w:rsidR="00105759" w:rsidRPr="00105759">
                  <w:t>You’re Invited to Celebrate with Us!</w:t>
                </w:r>
              </w:sdtContent>
            </w:sdt>
          </w:p>
        </w:tc>
      </w:tr>
    </w:tbl>
    <w:p w:rsidR="00024B92" w:rsidRPr="004008C9" w:rsidRDefault="00024B92" w:rsidP="005325F0">
      <w:pPr>
        <w:spacing w:before="0"/>
        <w:ind w:left="0"/>
      </w:pPr>
    </w:p>
    <w:sectPr w:rsidR="00024B92" w:rsidRPr="004008C9" w:rsidSect="009E4117">
      <w:headerReference w:type="default" r:id="rId10"/>
      <w:pgSz w:w="12240" w:h="15840"/>
      <w:pgMar w:top="360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D4D56" w:rsidRDefault="009D4D56">
      <w:pPr>
        <w:spacing w:before="0"/>
      </w:pPr>
      <w:r>
        <w:separator/>
      </w:r>
    </w:p>
  </w:endnote>
  <w:endnote w:type="continuationSeparator" w:id="0">
    <w:p w:rsidR="009D4D56" w:rsidRDefault="009D4D5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D4D56" w:rsidRDefault="009D4D56">
      <w:pPr>
        <w:spacing w:before="0"/>
      </w:pPr>
      <w:r>
        <w:separator/>
      </w:r>
    </w:p>
  </w:footnote>
  <w:footnote w:type="continuationSeparator" w:id="0">
    <w:p w:rsidR="009D4D56" w:rsidRDefault="009D4D56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0C59"/>
    <w:rsid w:val="00024B92"/>
    <w:rsid w:val="0003383B"/>
    <w:rsid w:val="00052C52"/>
    <w:rsid w:val="00105759"/>
    <w:rsid w:val="00134C5B"/>
    <w:rsid w:val="001D6E60"/>
    <w:rsid w:val="0020003D"/>
    <w:rsid w:val="002D3176"/>
    <w:rsid w:val="003B2720"/>
    <w:rsid w:val="003E6DF0"/>
    <w:rsid w:val="004008C9"/>
    <w:rsid w:val="00412883"/>
    <w:rsid w:val="004650EC"/>
    <w:rsid w:val="005325F0"/>
    <w:rsid w:val="00582666"/>
    <w:rsid w:val="005D73BC"/>
    <w:rsid w:val="00673C5F"/>
    <w:rsid w:val="006B609A"/>
    <w:rsid w:val="00715CEC"/>
    <w:rsid w:val="00723AA3"/>
    <w:rsid w:val="007A06E0"/>
    <w:rsid w:val="007A336B"/>
    <w:rsid w:val="009935EB"/>
    <w:rsid w:val="009D4D56"/>
    <w:rsid w:val="009E4117"/>
    <w:rsid w:val="00A1152D"/>
    <w:rsid w:val="00A51113"/>
    <w:rsid w:val="00AF300E"/>
    <w:rsid w:val="00B94AC1"/>
    <w:rsid w:val="00CA580F"/>
    <w:rsid w:val="00D02AD4"/>
    <w:rsid w:val="00D85786"/>
    <w:rsid w:val="00DE0C59"/>
    <w:rsid w:val="00E162EB"/>
    <w:rsid w:val="00E22D94"/>
    <w:rsid w:val="00E708F2"/>
    <w:rsid w:val="00E96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12E566C"/>
  <w15:chartTrackingRefBased/>
  <w15:docId w15:val="{F7C9565F-F688-4134-95E3-4BD776AD8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rsid w:val="00105759"/>
    <w:pPr>
      <w:spacing w:before="300" w:after="100"/>
      <w:jc w:val="center"/>
      <w:outlineLvl w:val="1"/>
    </w:pPr>
    <w:rPr>
      <w:caps/>
    </w:rPr>
  </w:style>
  <w:style w:type="paragraph" w:styleId="Heading3">
    <w:name w:val="heading 3"/>
    <w:basedOn w:val="Normal"/>
    <w:next w:val="Normal"/>
    <w:unhideWhenUsed/>
    <w:qFormat/>
    <w:rsid w:val="00105759"/>
    <w:pPr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D%20COMPUTER\AppData\Local\Microsoft\Office\16.0\DTS\en-US%7b2227E561-2CBD-4E45-8FE3-45A2D0D08E0D%7d\%7b1E9DC704-C406-4BF4-A6DC-123115B288C1%7dtf03978815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19A8B166C2D443DCA2CFA704B668B7A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FD58FA-F460-41F4-ACA0-42B54B0FDE94}"/>
      </w:docPartPr>
      <w:docPartBody>
        <w:p w:rsidR="00000000" w:rsidRDefault="00000000">
          <w:pPr>
            <w:pStyle w:val="19A8B166C2D443DCA2CFA704B668B7A8"/>
          </w:pPr>
          <w:r w:rsidRPr="00105759">
            <w:t>PARTY INVITATION</w:t>
          </w:r>
        </w:p>
      </w:docPartBody>
    </w:docPart>
    <w:docPart>
      <w:docPartPr>
        <w:name w:val="E669B4C566EB44EC8834248B5CB276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71D059-33D0-459A-9C72-DB7F097E4562}"/>
      </w:docPartPr>
      <w:docPartBody>
        <w:p w:rsidR="00000000" w:rsidRDefault="00000000">
          <w:pPr>
            <w:pStyle w:val="E669B4C566EB44EC8834248B5CB27617"/>
          </w:pPr>
          <w:r w:rsidRPr="00105759">
            <w:t>SATURDAY</w:t>
          </w:r>
        </w:p>
      </w:docPartBody>
    </w:docPart>
    <w:docPart>
      <w:docPartPr>
        <w:name w:val="DE46329E83CD4AEF98701389474C199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18E67A-4FF9-46C1-9FB7-E9B1038A2BC8}"/>
      </w:docPartPr>
      <w:docPartBody>
        <w:p w:rsidR="00000000" w:rsidRDefault="00000000">
          <w:pPr>
            <w:pStyle w:val="DE46329E83CD4AEF98701389474C1998"/>
          </w:pPr>
          <w:r w:rsidRPr="00105759">
            <w:t>21 AUGUST</w:t>
          </w:r>
        </w:p>
      </w:docPartBody>
    </w:docPart>
    <w:docPart>
      <w:docPartPr>
        <w:name w:val="B81FA0CB57CA48ADA6AEA15E2810CF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3B1ED4-12ED-4335-BDED-8A2C0F2EFB1F}"/>
      </w:docPartPr>
      <w:docPartBody>
        <w:p w:rsidR="00000000" w:rsidRDefault="00000000">
          <w:pPr>
            <w:pStyle w:val="B81FA0CB57CA48ADA6AEA15E2810CF87"/>
          </w:pPr>
          <w:r w:rsidRPr="00105759">
            <w:t>Street Address</w:t>
          </w:r>
        </w:p>
      </w:docPartBody>
    </w:docPart>
    <w:docPart>
      <w:docPartPr>
        <w:name w:val="0B67F93C2C734695BFD942EC3B1AD2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40BC008-E51A-4821-82A2-6BF649CF924B}"/>
      </w:docPartPr>
      <w:docPartBody>
        <w:p w:rsidR="00000000" w:rsidRDefault="00000000">
          <w:pPr>
            <w:pStyle w:val="0B67F93C2C734695BFD942EC3B1AD284"/>
          </w:pPr>
          <w:r w:rsidRPr="00105759">
            <w:t>Number</w:t>
          </w:r>
        </w:p>
      </w:docPartBody>
    </w:docPart>
    <w:docPart>
      <w:docPartPr>
        <w:name w:val="FF7D8882128748818DC2C5B47DB703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FA4B91F-D098-40C7-93EB-8E15029C5994}"/>
      </w:docPartPr>
      <w:docPartBody>
        <w:p w:rsidR="00000000" w:rsidRDefault="00000000">
          <w:pPr>
            <w:pStyle w:val="FF7D8882128748818DC2C5B47DB703F3"/>
          </w:pPr>
          <w:r w:rsidRPr="00105759">
            <w:t>Instructions</w:t>
          </w:r>
        </w:p>
      </w:docPartBody>
    </w:docPart>
    <w:docPart>
      <w:docPartPr>
        <w:name w:val="2B2A6075AF124231ADBF8C34B8E1121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67ABD06-61B9-42BD-955B-45C56E373593}"/>
      </w:docPartPr>
      <w:docPartBody>
        <w:p w:rsidR="00000000" w:rsidRDefault="00000000">
          <w:pPr>
            <w:pStyle w:val="2B2A6075AF124231ADBF8C34B8E11211"/>
          </w:pPr>
          <w:r w:rsidRPr="00105759">
            <w:t>Please bring:</w:t>
          </w:r>
        </w:p>
      </w:docPartBody>
    </w:docPart>
    <w:docPart>
      <w:docPartPr>
        <w:name w:val="D34B4C7B2D0F4BC5924DF2D5037A8FA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F814B48-2D1F-44DF-948E-D575EC254164}"/>
      </w:docPartPr>
      <w:docPartBody>
        <w:p w:rsidR="00000000" w:rsidRDefault="00000000">
          <w:pPr>
            <w:pStyle w:val="D34B4C7B2D0F4BC5924DF2D5037A8FA4"/>
          </w:pPr>
          <w:r w:rsidRPr="00105759">
            <w:t>[Name and contact info]</w:t>
          </w:r>
        </w:p>
      </w:docPartBody>
    </w:docPart>
    <w:docPart>
      <w:docPartPr>
        <w:name w:val="DB0FFAA7C7CC42C18E62F0AAFD223A5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97C5609-215B-4E18-AFC4-21A9ECF92379}"/>
      </w:docPartPr>
      <w:docPartBody>
        <w:p w:rsidR="00000000" w:rsidRDefault="00000000">
          <w:pPr>
            <w:pStyle w:val="DB0FFAA7C7CC42C18E62F0AAFD223A5F"/>
          </w:pPr>
          <w:r w:rsidRPr="00105759">
            <w:t>RSVP TO:</w:t>
          </w:r>
        </w:p>
      </w:docPartBody>
    </w:docPart>
    <w:docPart>
      <w:docPartPr>
        <w:name w:val="BF0E25E97871408EA4BA0ACB1DAE457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9C68BE7-F3CE-4D88-9725-E7D0410394F9}"/>
      </w:docPartPr>
      <w:docPartBody>
        <w:p w:rsidR="00000000" w:rsidRDefault="00000000">
          <w:pPr>
            <w:pStyle w:val="BF0E25E97871408EA4BA0ACB1DAE4578"/>
          </w:pPr>
          <w:r w:rsidRPr="00105759">
            <w:t>Click or tap here to enter text.</w:t>
          </w:r>
        </w:p>
      </w:docPartBody>
    </w:docPart>
    <w:docPart>
      <w:docPartPr>
        <w:name w:val="AEC970CA7BBD4A298D60A4B6D41E42F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5C54E24-C54B-443E-A280-7EE9AA595EC9}"/>
      </w:docPartPr>
      <w:docPartBody>
        <w:p w:rsidR="00000000" w:rsidRDefault="00000000">
          <w:pPr>
            <w:pStyle w:val="AEC970CA7BBD4A298D60A4B6D41E42FE"/>
          </w:pPr>
          <w:r w:rsidRPr="00105759">
            <w:t>You’re Invited to Celebrate with Us!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51DA"/>
    <w:rsid w:val="009C51DA"/>
    <w:rsid w:val="00A11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9A8B166C2D443DCA2CFA704B668B7A8">
    <w:name w:val="19A8B166C2D443DCA2CFA704B668B7A8"/>
  </w:style>
  <w:style w:type="paragraph" w:customStyle="1" w:styleId="E669B4C566EB44EC8834248B5CB27617">
    <w:name w:val="E669B4C566EB44EC8834248B5CB27617"/>
  </w:style>
  <w:style w:type="paragraph" w:customStyle="1" w:styleId="DE46329E83CD4AEF98701389474C1998">
    <w:name w:val="DE46329E83CD4AEF98701389474C1998"/>
  </w:style>
  <w:style w:type="paragraph" w:customStyle="1" w:styleId="B81FA0CB57CA48ADA6AEA15E2810CF87">
    <w:name w:val="B81FA0CB57CA48ADA6AEA15E2810CF87"/>
  </w:style>
  <w:style w:type="paragraph" w:customStyle="1" w:styleId="0B67F93C2C734695BFD942EC3B1AD284">
    <w:name w:val="0B67F93C2C734695BFD942EC3B1AD284"/>
  </w:style>
  <w:style w:type="paragraph" w:customStyle="1" w:styleId="FF7D8882128748818DC2C5B47DB703F3">
    <w:name w:val="FF7D8882128748818DC2C5B47DB703F3"/>
  </w:style>
  <w:style w:type="paragraph" w:customStyle="1" w:styleId="2B2A6075AF124231ADBF8C34B8E11211">
    <w:name w:val="2B2A6075AF124231ADBF8C34B8E11211"/>
  </w:style>
  <w:style w:type="paragraph" w:customStyle="1" w:styleId="D34B4C7B2D0F4BC5924DF2D5037A8FA4">
    <w:name w:val="D34B4C7B2D0F4BC5924DF2D5037A8FA4"/>
  </w:style>
  <w:style w:type="paragraph" w:customStyle="1" w:styleId="DB0FFAA7C7CC42C18E62F0AAFD223A5F">
    <w:name w:val="DB0FFAA7C7CC42C18E62F0AAFD223A5F"/>
  </w:style>
  <w:style w:type="paragraph" w:customStyle="1" w:styleId="BF0E25E97871408EA4BA0ACB1DAE4578">
    <w:name w:val="BF0E25E97871408EA4BA0ACB1DAE4578"/>
  </w:style>
  <w:style w:type="paragraph" w:customStyle="1" w:styleId="AEC970CA7BBD4A298D60A4B6D41E42FE">
    <w:name w:val="AEC970CA7BBD4A298D60A4B6D41E42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7" ma:contentTypeDescription="Create a new document." ma:contentTypeScope="" ma:versionID="c6f9a84f66a9c8b9a21755b9ffafb945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27df39e3e7036dff54f89ddd5805ce72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FBBB6A40-05D4-43D3-A1B5-58DDB6B680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2534CEB-096C-47B5-9969-A961299A0FB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63271B0-4F0C-4FE2-9657-EF025C8469A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{1E9DC704-C406-4BF4-A6DC-123115B288C1}tf03978815_win32</Template>
  <TotalTime>1</TotalTime>
  <Pages>1</Pages>
  <Words>33</Words>
  <Characters>193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Administrator</cp:lastModifiedBy>
  <cp:revision>1</cp:revision>
  <dcterms:created xsi:type="dcterms:W3CDTF">2025-01-19T10:47:00Z</dcterms:created>
  <dcterms:modified xsi:type="dcterms:W3CDTF">2025-01-19T10:48:00Z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MediaServiceImageTags">
    <vt:lpwstr/>
  </property>
</Properties>
</file>